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D5BD37" w14:textId="15FDD3A4" w:rsidR="00074A55" w:rsidRDefault="00FA6686" w:rsidP="00FA6686">
      <w:pPr>
        <w:jc w:val="center"/>
        <w:rPr>
          <w:b/>
          <w:bCs/>
        </w:rPr>
      </w:pPr>
      <w:r>
        <w:rPr>
          <w:b/>
          <w:bCs/>
        </w:rPr>
        <w:t>OŚWIADCZENIE O WYRAŻENIU ZGODY NA PRZESYŁANIE FAKTUR W FORMIE ELEKTRONICZNEJ</w:t>
      </w:r>
    </w:p>
    <w:p w14:paraId="19CD3760" w14:textId="5C23074B" w:rsidR="00FA6686" w:rsidRDefault="00FA6686" w:rsidP="00FA6686">
      <w:pPr>
        <w:spacing w:after="0"/>
        <w:jc w:val="both"/>
        <w:rPr>
          <w:u w:val="single"/>
        </w:rPr>
      </w:pPr>
      <w:r>
        <w:rPr>
          <w:u w:val="single"/>
        </w:rPr>
        <w:t>Dane odbiorcy:</w:t>
      </w:r>
    </w:p>
    <w:p w14:paraId="2BD234F9" w14:textId="77777777" w:rsidR="00597AFC" w:rsidRDefault="00597AFC" w:rsidP="00FA6686">
      <w:pPr>
        <w:spacing w:after="0"/>
        <w:jc w:val="both"/>
        <w:rPr>
          <w:u w:val="single"/>
        </w:rPr>
      </w:pPr>
    </w:p>
    <w:p w14:paraId="73A96EDE" w14:textId="4C272592" w:rsidR="00FA6686" w:rsidRDefault="00FA6686" w:rsidP="00FA6686">
      <w:pPr>
        <w:jc w:val="both"/>
      </w:pPr>
      <w:r w:rsidRPr="00FA6686">
        <w:t>Imię i nazwisko/Nazwa firmy:</w:t>
      </w:r>
      <w:r>
        <w:t xml:space="preserve"> ________________________________________________________</w:t>
      </w:r>
    </w:p>
    <w:p w14:paraId="241170F5" w14:textId="312280B5" w:rsidR="00FA6686" w:rsidRDefault="00FA6686" w:rsidP="00FA6686">
      <w:pPr>
        <w:spacing w:after="0"/>
        <w:jc w:val="both"/>
      </w:pPr>
      <w:r>
        <w:t>Ulica: ___________________________________________________________________________</w:t>
      </w:r>
    </w:p>
    <w:p w14:paraId="5262D420" w14:textId="70B142C0" w:rsidR="00FA6686" w:rsidRDefault="00FA6686" w:rsidP="00FA6686">
      <w:pPr>
        <w:spacing w:before="240" w:after="0"/>
        <w:jc w:val="both"/>
      </w:pPr>
      <w:r>
        <w:t>Kod i miejscowość: _________________________________________________________________</w:t>
      </w:r>
    </w:p>
    <w:p w14:paraId="3EC89BE9" w14:textId="6810D2E4" w:rsidR="00FA6686" w:rsidRDefault="00FA6686" w:rsidP="00FA6686">
      <w:pPr>
        <w:spacing w:before="240" w:after="0"/>
        <w:jc w:val="both"/>
      </w:pPr>
      <w:r>
        <w:t>NIP/PESEL: ________________________________________________________________________</w:t>
      </w:r>
    </w:p>
    <w:p w14:paraId="48339833" w14:textId="42A933FB" w:rsidR="00FA6686" w:rsidRDefault="00FA6686" w:rsidP="00FA6686">
      <w:pPr>
        <w:spacing w:before="240" w:after="0"/>
        <w:jc w:val="both"/>
        <w:rPr>
          <w:u w:val="single"/>
        </w:rPr>
      </w:pPr>
      <w:r>
        <w:rPr>
          <w:u w:val="single"/>
        </w:rPr>
        <w:t>Dane wystawcy faktury:</w:t>
      </w:r>
    </w:p>
    <w:p w14:paraId="1FCA3B94" w14:textId="5D149F3A" w:rsidR="00FA6686" w:rsidRDefault="00FA6686" w:rsidP="00597AFC">
      <w:pPr>
        <w:spacing w:before="240" w:after="0" w:line="276" w:lineRule="auto"/>
        <w:jc w:val="both"/>
      </w:pPr>
      <w:r>
        <w:t xml:space="preserve">Zakład Wodociągów i Kanalizacji Trzebiatów Spółka z ograniczoną odpowiedzialnością </w:t>
      </w:r>
      <w:r>
        <w:br/>
        <w:t>Chełm Gryficki 7, 72-320 Trzebiatów</w:t>
      </w:r>
    </w:p>
    <w:p w14:paraId="17516FF2" w14:textId="0D254082" w:rsidR="00FA6686" w:rsidRDefault="00FA6686" w:rsidP="00FA6686">
      <w:pPr>
        <w:spacing w:after="0"/>
        <w:jc w:val="both"/>
      </w:pPr>
      <w:r>
        <w:t>NIP: 8571874050</w:t>
      </w:r>
    </w:p>
    <w:p w14:paraId="51A144BD" w14:textId="079BA43F" w:rsidR="00FA6686" w:rsidRDefault="00FA6686" w:rsidP="00E71DCE">
      <w:pPr>
        <w:pStyle w:val="Akapitzlist"/>
        <w:numPr>
          <w:ilvl w:val="0"/>
          <w:numId w:val="1"/>
        </w:numPr>
        <w:spacing w:before="240" w:after="0"/>
        <w:ind w:left="426" w:hanging="426"/>
        <w:jc w:val="both"/>
      </w:pPr>
      <w:r>
        <w:t xml:space="preserve">Oświadczam/y, </w:t>
      </w:r>
      <w:r w:rsidR="00E71DCE">
        <w:t>ż</w:t>
      </w:r>
      <w:r>
        <w:t xml:space="preserve">e wyrażam/y zgodę na otrzymywanie w formie elektronicznej faktur </w:t>
      </w:r>
      <w:r w:rsidR="00E71DCE">
        <w:t xml:space="preserve">VAT wystawianych za usługi świadczone przez Zakład Wodociągów i Kanalizacji Trzebiatów Spółka </w:t>
      </w:r>
      <w:r w:rsidR="00A05538">
        <w:br/>
      </w:r>
      <w:r w:rsidR="00E71DCE">
        <w:t xml:space="preserve">z ograniczona odpowiedzialnością w Chełmie Gryfickim, zgodnie z zapisami ustawy o podatku </w:t>
      </w:r>
      <w:r w:rsidR="00A05538">
        <w:br/>
      </w:r>
      <w:r w:rsidR="00E71DCE">
        <w:t xml:space="preserve">od towarów i usług z dnia 11 marca 2004 roku [Dz.U.2018.2174 z </w:t>
      </w:r>
      <w:proofErr w:type="spellStart"/>
      <w:r w:rsidR="00E71DCE">
        <w:t>poź</w:t>
      </w:r>
      <w:proofErr w:type="spellEnd"/>
      <w:r w:rsidR="00E71DCE">
        <w:t>. zm.]</w:t>
      </w:r>
    </w:p>
    <w:p w14:paraId="4761B046" w14:textId="7CA224E1" w:rsidR="00E71DCE" w:rsidRDefault="00E71DCE" w:rsidP="00E71DCE">
      <w:pPr>
        <w:pStyle w:val="Akapitzlist"/>
        <w:numPr>
          <w:ilvl w:val="0"/>
          <w:numId w:val="1"/>
        </w:numPr>
        <w:spacing w:before="240" w:after="0"/>
        <w:ind w:left="426" w:hanging="426"/>
        <w:jc w:val="both"/>
      </w:pPr>
      <w:r>
        <w:t>Proszę/Prosimy o przesyłanie faktur drogą mailową na podany poniżej adres e-mail:</w:t>
      </w:r>
    </w:p>
    <w:p w14:paraId="64025228" w14:textId="77777777" w:rsidR="00597AFC" w:rsidRDefault="00597AFC" w:rsidP="00597AFC">
      <w:pPr>
        <w:pStyle w:val="Akapitzlist"/>
        <w:spacing w:before="240" w:after="0"/>
        <w:ind w:left="426"/>
        <w:jc w:val="both"/>
      </w:pPr>
    </w:p>
    <w:tbl>
      <w:tblPr>
        <w:tblStyle w:val="Tabela-Siatka"/>
        <w:tblW w:w="0" w:type="auto"/>
        <w:tblInd w:w="426" w:type="dxa"/>
        <w:tblLook w:val="04A0" w:firstRow="1" w:lastRow="0" w:firstColumn="1" w:lastColumn="0" w:noHBand="0" w:noVBand="1"/>
      </w:tblPr>
      <w:tblGrid>
        <w:gridCol w:w="8636"/>
      </w:tblGrid>
      <w:tr w:rsidR="00E71DCE" w14:paraId="1C3E5F25" w14:textId="77777777" w:rsidTr="00E71DCE">
        <w:tc>
          <w:tcPr>
            <w:tcW w:w="9062" w:type="dxa"/>
          </w:tcPr>
          <w:p w14:paraId="34F9EC29" w14:textId="77777777" w:rsidR="00E71DCE" w:rsidRDefault="00E71DCE" w:rsidP="00E71DCE">
            <w:pPr>
              <w:pStyle w:val="Akapitzlist"/>
              <w:spacing w:before="240"/>
              <w:ind w:left="0"/>
              <w:jc w:val="both"/>
            </w:pPr>
          </w:p>
          <w:p w14:paraId="71B555EA" w14:textId="69651180" w:rsidR="00E71DCE" w:rsidRDefault="00E71DCE" w:rsidP="00E71DCE">
            <w:pPr>
              <w:pStyle w:val="Akapitzlist"/>
              <w:spacing w:before="240"/>
              <w:ind w:left="0"/>
              <w:jc w:val="both"/>
            </w:pPr>
            <w:r>
              <w:t>Adres e-mail: ____________________________________________________________</w:t>
            </w:r>
          </w:p>
          <w:p w14:paraId="240CDB1B" w14:textId="7663B008" w:rsidR="00E71DCE" w:rsidRPr="00E71DCE" w:rsidRDefault="00E71DCE" w:rsidP="00E71DCE">
            <w:pPr>
              <w:pStyle w:val="Akapitzlist"/>
              <w:spacing w:before="240"/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(prosimy wypełnić drukowanymi literami)</w:t>
            </w:r>
          </w:p>
        </w:tc>
      </w:tr>
    </w:tbl>
    <w:p w14:paraId="55163B3B" w14:textId="2DD7AB19" w:rsidR="00E71DCE" w:rsidRDefault="00E71DCE" w:rsidP="00E71DCE">
      <w:pPr>
        <w:pStyle w:val="Akapitzlist"/>
        <w:spacing w:before="240" w:after="0"/>
        <w:ind w:left="426"/>
        <w:jc w:val="both"/>
      </w:pPr>
      <w:r>
        <w:t>Faktury przesłane na ten adres uznaje się za skutecznie doręczone.</w:t>
      </w:r>
    </w:p>
    <w:p w14:paraId="408D127B" w14:textId="77777777" w:rsidR="00E71DCE" w:rsidRDefault="00E71DCE" w:rsidP="00E71DCE">
      <w:pPr>
        <w:pStyle w:val="Akapitzlist"/>
        <w:spacing w:before="240" w:after="0"/>
        <w:ind w:left="426"/>
        <w:jc w:val="both"/>
      </w:pPr>
    </w:p>
    <w:p w14:paraId="33EB63F1" w14:textId="78F8C22D" w:rsidR="00E71DCE" w:rsidRDefault="00E71DCE" w:rsidP="00E71DCE">
      <w:pPr>
        <w:pStyle w:val="Akapitzlist"/>
        <w:numPr>
          <w:ilvl w:val="0"/>
          <w:numId w:val="1"/>
        </w:numPr>
        <w:spacing w:before="240" w:after="0"/>
        <w:ind w:left="426" w:hanging="426"/>
        <w:jc w:val="both"/>
      </w:pPr>
      <w:r>
        <w:t xml:space="preserve">Zmiana adresu e-mail wskazanego do otrzymywania elektronicznych faktur lub wycofanie niniejszego oświadczenia wymaga zachowania formy pisemnej poprzez złożenie oświadczenia </w:t>
      </w:r>
      <w:r w:rsidR="00A05538">
        <w:br/>
      </w:r>
      <w:r>
        <w:t>na adres Zakładu Wodociągów i Kanalizacji Trzebiatów Spółka z ograniczoną odpowiedzialnością w Chełmie Gryfickim.</w:t>
      </w:r>
    </w:p>
    <w:p w14:paraId="0AF49495" w14:textId="7A3E2883" w:rsidR="00E71DCE" w:rsidRPr="00FA6686" w:rsidRDefault="00E71DCE" w:rsidP="00E71DCE">
      <w:pPr>
        <w:pStyle w:val="Akapitzlist"/>
        <w:numPr>
          <w:ilvl w:val="0"/>
          <w:numId w:val="1"/>
        </w:numPr>
        <w:spacing w:before="240" w:after="0"/>
        <w:ind w:left="426" w:hanging="426"/>
        <w:jc w:val="both"/>
      </w:pPr>
      <w:r>
        <w:t>Zobowiązuję/my się przyjmować</w:t>
      </w:r>
      <w:r w:rsidR="00597AFC">
        <w:t xml:space="preserve"> faktury, o których mowa w ust. 1 niniejszego oświadczenie </w:t>
      </w:r>
      <w:r w:rsidR="00A05538">
        <w:br/>
      </w:r>
      <w:r w:rsidR="00597AFC">
        <w:t>w formie papierowej, w przypadku, gdy przeszkody techniczne lub formalne uniemożliwią przesyłanie faktur drogą elektroniczną.</w:t>
      </w:r>
    </w:p>
    <w:p w14:paraId="45D27D47" w14:textId="77777777" w:rsidR="00FA6686" w:rsidRDefault="00FA6686" w:rsidP="00FA6686">
      <w:pPr>
        <w:spacing w:before="240"/>
        <w:jc w:val="both"/>
        <w:rPr>
          <w:u w:val="single"/>
        </w:rPr>
      </w:pPr>
    </w:p>
    <w:p w14:paraId="4D975A03" w14:textId="77777777" w:rsidR="00597AFC" w:rsidRDefault="00597AFC" w:rsidP="00FA6686">
      <w:pPr>
        <w:spacing w:before="240"/>
        <w:jc w:val="both"/>
        <w:rPr>
          <w:u w:val="single"/>
        </w:rPr>
      </w:pPr>
    </w:p>
    <w:p w14:paraId="38E23322" w14:textId="693267C6" w:rsidR="00597AFC" w:rsidRDefault="00597AFC" w:rsidP="003C00A0">
      <w:pPr>
        <w:spacing w:before="240" w:after="0"/>
        <w:jc w:val="both"/>
      </w:pPr>
      <w:r>
        <w:t>_________________ dnia __________________</w:t>
      </w:r>
      <w:r>
        <w:tab/>
      </w:r>
      <w:r>
        <w:tab/>
        <w:t>_____________________________</w:t>
      </w:r>
    </w:p>
    <w:p w14:paraId="74D83A9E" w14:textId="7B369F18" w:rsidR="00597AFC" w:rsidRDefault="003C00A0" w:rsidP="003C00A0">
      <w:pPr>
        <w:spacing w:after="0"/>
        <w:jc w:val="both"/>
        <w:rPr>
          <w:sz w:val="16"/>
          <w:szCs w:val="16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sz w:val="16"/>
          <w:szCs w:val="16"/>
        </w:rPr>
        <w:t>Podpis odbiorcy/odbiorców</w:t>
      </w:r>
    </w:p>
    <w:p w14:paraId="19CA6BEE" w14:textId="77777777" w:rsidR="003C00A0" w:rsidRDefault="003C00A0" w:rsidP="003C00A0">
      <w:pPr>
        <w:spacing w:after="0"/>
        <w:jc w:val="both"/>
        <w:rPr>
          <w:sz w:val="16"/>
          <w:szCs w:val="16"/>
        </w:rPr>
      </w:pPr>
    </w:p>
    <w:p w14:paraId="325D73C1" w14:textId="77777777" w:rsidR="003C00A0" w:rsidRDefault="003C00A0" w:rsidP="003C00A0">
      <w:pPr>
        <w:spacing w:after="0"/>
        <w:jc w:val="both"/>
        <w:rPr>
          <w:sz w:val="16"/>
          <w:szCs w:val="16"/>
        </w:rPr>
      </w:pPr>
    </w:p>
    <w:p w14:paraId="7FF12031" w14:textId="77777777" w:rsidR="003C00A0" w:rsidRDefault="003C00A0" w:rsidP="003C00A0">
      <w:pPr>
        <w:spacing w:after="0"/>
        <w:jc w:val="both"/>
        <w:rPr>
          <w:sz w:val="16"/>
          <w:szCs w:val="16"/>
        </w:rPr>
      </w:pPr>
    </w:p>
    <w:p w14:paraId="50368751" w14:textId="77777777" w:rsidR="003C00A0" w:rsidRDefault="003C00A0" w:rsidP="003C00A0">
      <w:pPr>
        <w:spacing w:after="0"/>
        <w:jc w:val="both"/>
      </w:pPr>
    </w:p>
    <w:p w14:paraId="5DC7DFF9" w14:textId="77777777" w:rsidR="003C00A0" w:rsidRDefault="003C00A0" w:rsidP="003C00A0">
      <w:pPr>
        <w:spacing w:after="0"/>
        <w:jc w:val="both"/>
      </w:pPr>
    </w:p>
    <w:p w14:paraId="03467574" w14:textId="77777777" w:rsidR="003C00A0" w:rsidRDefault="003C00A0" w:rsidP="003C00A0">
      <w:pPr>
        <w:spacing w:after="0"/>
        <w:jc w:val="both"/>
      </w:pPr>
    </w:p>
    <w:p w14:paraId="4FF9A504" w14:textId="0FA9A15D" w:rsidR="003C00A0" w:rsidRDefault="003C00A0" w:rsidP="003C00A0">
      <w:pPr>
        <w:spacing w:after="0"/>
        <w:jc w:val="center"/>
        <w:rPr>
          <w:b/>
          <w:bCs/>
        </w:rPr>
      </w:pPr>
      <w:r>
        <w:rPr>
          <w:b/>
          <w:bCs/>
        </w:rPr>
        <w:lastRenderedPageBreak/>
        <w:t>OŚWIADCZENIE O AKCEPTACJI USŁUGI POWIADOMIEŃ SMS</w:t>
      </w:r>
    </w:p>
    <w:p w14:paraId="33D24C20" w14:textId="77777777" w:rsidR="003C00A0" w:rsidRDefault="003C00A0" w:rsidP="003C00A0">
      <w:pPr>
        <w:spacing w:after="0"/>
        <w:jc w:val="center"/>
        <w:rPr>
          <w:b/>
          <w:bCs/>
        </w:rPr>
      </w:pPr>
    </w:p>
    <w:p w14:paraId="70BA19B9" w14:textId="77777777" w:rsidR="003C00A0" w:rsidRDefault="003C00A0" w:rsidP="003C00A0">
      <w:pPr>
        <w:jc w:val="both"/>
      </w:pPr>
      <w:r w:rsidRPr="00FA6686">
        <w:t>Imię i nazwisko/Nazwa firmy:</w:t>
      </w:r>
      <w:r>
        <w:t xml:space="preserve"> ________________________________________________________</w:t>
      </w:r>
    </w:p>
    <w:p w14:paraId="2E79CC3D" w14:textId="77777777" w:rsidR="003C00A0" w:rsidRDefault="003C00A0" w:rsidP="003C00A0">
      <w:pPr>
        <w:spacing w:after="0"/>
        <w:jc w:val="both"/>
      </w:pPr>
      <w:r>
        <w:t>Ulica: ___________________________________________________________________________</w:t>
      </w:r>
    </w:p>
    <w:p w14:paraId="119D07B8" w14:textId="77777777" w:rsidR="003C00A0" w:rsidRDefault="003C00A0" w:rsidP="003C00A0">
      <w:pPr>
        <w:spacing w:before="240" w:after="0"/>
        <w:jc w:val="both"/>
      </w:pPr>
      <w:r>
        <w:t>Kod i miejscowość: _________________________________________________________________</w:t>
      </w:r>
    </w:p>
    <w:p w14:paraId="503DE33A" w14:textId="77777777" w:rsidR="003C00A0" w:rsidRDefault="003C00A0" w:rsidP="003C00A0">
      <w:pPr>
        <w:spacing w:before="240" w:after="0"/>
        <w:jc w:val="both"/>
      </w:pPr>
      <w:r>
        <w:t>NIP/PESEL: ________________________________________________________________________</w:t>
      </w:r>
    </w:p>
    <w:p w14:paraId="1207B93A" w14:textId="172C6600" w:rsidR="003C00A0" w:rsidRDefault="00A05538" w:rsidP="003C00A0">
      <w:pPr>
        <w:spacing w:before="240" w:after="0"/>
        <w:jc w:val="both"/>
      </w:pPr>
      <w:r>
        <w:t>Numer telefonu kom. ________________________________________________________________</w:t>
      </w:r>
    </w:p>
    <w:p w14:paraId="64A634EC" w14:textId="03C867EE" w:rsidR="00A05538" w:rsidRDefault="00A05538" w:rsidP="00A05538">
      <w:pPr>
        <w:pStyle w:val="Akapitzlist"/>
        <w:numPr>
          <w:ilvl w:val="0"/>
          <w:numId w:val="2"/>
        </w:numPr>
        <w:spacing w:before="240" w:after="0"/>
        <w:ind w:left="426" w:hanging="426"/>
        <w:jc w:val="both"/>
      </w:pPr>
      <w:r>
        <w:t xml:space="preserve">Wyrażam zgodę na otrzymywanie wiadomości z systemu powiadomień SMS funkcjonującego </w:t>
      </w:r>
      <w:r>
        <w:br/>
        <w:t xml:space="preserve">w Zakładzie Wodociągów i kanalizacji Trzebiatów Spółka z ograniczoną odpowiedzialnością </w:t>
      </w:r>
      <w:r>
        <w:br/>
        <w:t>w zakresie realizacji usługi w ramach wiążących umów, na wskazany powyżej numer telefonu komórkowego.</w:t>
      </w:r>
    </w:p>
    <w:p w14:paraId="2E5F23E8" w14:textId="3A47BCB9" w:rsidR="00A05538" w:rsidRDefault="00A05538" w:rsidP="00A05538">
      <w:pPr>
        <w:pStyle w:val="Akapitzlist"/>
        <w:numPr>
          <w:ilvl w:val="0"/>
          <w:numId w:val="2"/>
        </w:numPr>
        <w:spacing w:before="240" w:after="0"/>
        <w:ind w:left="426" w:hanging="426"/>
        <w:jc w:val="both"/>
      </w:pPr>
      <w:r>
        <w:t xml:space="preserve">Zobowiązuję się w razie zmiany numeru telefonu komórkowego do pisemnego powiadomienia </w:t>
      </w:r>
      <w:r>
        <w:br/>
        <w:t>o nowym numerze.</w:t>
      </w:r>
    </w:p>
    <w:p w14:paraId="7BC51521" w14:textId="01A525C9" w:rsidR="00A05538" w:rsidRDefault="00A05538" w:rsidP="00A05538">
      <w:pPr>
        <w:pStyle w:val="Akapitzlist"/>
        <w:numPr>
          <w:ilvl w:val="0"/>
          <w:numId w:val="2"/>
        </w:numPr>
        <w:spacing w:before="240" w:after="0"/>
        <w:ind w:left="426" w:hanging="426"/>
        <w:jc w:val="both"/>
      </w:pPr>
      <w:r>
        <w:t>Wyrażam zgodę na przetwarzanie przez Zakład Wodociągów i Kanalizacji Trzebiatów Spółka z ograniczoną odpowiedzialnością moich danych osobowych w postaci podanego przeze mnie numeru telefonu komórkowego, w celu przesyłania mi wiadomości z systemu powiadomień SMS, funkcjonującego w Zakładzie Wodociągów i Kanalizacji Trzebiatów Spółka z ograniczona odpowiedzialnością w zakresie wskazanym powyżej.</w:t>
      </w:r>
    </w:p>
    <w:p w14:paraId="27FD437E" w14:textId="42CDB114" w:rsidR="00A05538" w:rsidRDefault="00A05538" w:rsidP="00A05538">
      <w:pPr>
        <w:pStyle w:val="Akapitzlist"/>
        <w:spacing w:before="240" w:after="0"/>
        <w:ind w:left="426" w:hanging="426"/>
        <w:jc w:val="both"/>
      </w:pPr>
      <w:r>
        <w:t>__________________________________________________________________________________</w:t>
      </w:r>
    </w:p>
    <w:p w14:paraId="00F0F4FD" w14:textId="77777777" w:rsidR="006B319E" w:rsidRPr="006B319E" w:rsidRDefault="006B319E" w:rsidP="006B319E">
      <w:pPr>
        <w:spacing w:after="0" w:line="276" w:lineRule="auto"/>
        <w:outlineLvl w:val="1"/>
        <w:rPr>
          <w:rFonts w:eastAsia="Times New Roman" w:cstheme="minorHAnsi"/>
          <w:kern w:val="0"/>
          <w:lang w:eastAsia="pl-PL"/>
          <w14:ligatures w14:val="none"/>
        </w:rPr>
      </w:pPr>
      <w:r w:rsidRPr="006B319E">
        <w:rPr>
          <w:rFonts w:eastAsia="Times New Roman" w:cstheme="minorHAnsi"/>
          <w:kern w:val="0"/>
          <w:lang w:eastAsia="pl-PL"/>
          <w14:ligatures w14:val="none"/>
        </w:rPr>
        <w:t>Klauzula informacyjna – odbiorcy usług wodociągowo-kanalizacyjnych</w:t>
      </w:r>
    </w:p>
    <w:p w14:paraId="36F34343" w14:textId="77777777" w:rsidR="006B319E" w:rsidRPr="006B319E" w:rsidRDefault="006B319E" w:rsidP="006B319E">
      <w:pPr>
        <w:spacing w:after="0" w:line="276" w:lineRule="auto"/>
        <w:jc w:val="both"/>
        <w:rPr>
          <w:rFonts w:eastAsia="Times New Roman" w:cstheme="minorHAnsi"/>
          <w:kern w:val="0"/>
          <w:sz w:val="18"/>
          <w:szCs w:val="18"/>
          <w:lang w:eastAsia="pl-PL"/>
          <w14:ligatures w14:val="none"/>
        </w:rPr>
      </w:pPr>
      <w:r w:rsidRPr="006B319E">
        <w:rPr>
          <w:rFonts w:eastAsia="Times New Roman" w:cstheme="minorHAnsi"/>
          <w:kern w:val="0"/>
          <w:sz w:val="18"/>
          <w:szCs w:val="18"/>
          <w:lang w:eastAsia="pl-PL"/>
          <w14:ligatures w14:val="none"/>
        </w:rPr>
        <w:t xml:space="preserve">Administratorem Pani/Pana danych osobowych jest Zakład Wodociągów i Kanalizacji Trzebiatów </w:t>
      </w:r>
      <w:r w:rsidRPr="006B319E">
        <w:rPr>
          <w:rFonts w:eastAsia="Times New Roman" w:cstheme="minorHAnsi"/>
          <w:kern w:val="0"/>
          <w:sz w:val="18"/>
          <w:szCs w:val="18"/>
          <w:lang w:eastAsia="pl-PL"/>
          <w14:ligatures w14:val="none"/>
        </w:rPr>
        <w:br/>
        <w:t>Sp. z o.o.</w:t>
      </w:r>
    </w:p>
    <w:p w14:paraId="2D682168" w14:textId="77777777" w:rsidR="006B319E" w:rsidRPr="006B319E" w:rsidRDefault="006B319E" w:rsidP="006B319E">
      <w:pPr>
        <w:spacing w:after="0" w:line="240" w:lineRule="auto"/>
        <w:jc w:val="both"/>
        <w:rPr>
          <w:rFonts w:eastAsia="Times New Roman" w:cstheme="minorHAnsi"/>
          <w:kern w:val="0"/>
          <w:sz w:val="18"/>
          <w:szCs w:val="18"/>
          <w:lang w:eastAsia="pl-PL"/>
          <w14:ligatures w14:val="none"/>
        </w:rPr>
      </w:pPr>
      <w:r w:rsidRPr="006B319E">
        <w:rPr>
          <w:rFonts w:eastAsia="Times New Roman" w:cstheme="minorHAnsi"/>
          <w:kern w:val="0"/>
          <w:sz w:val="18"/>
          <w:szCs w:val="18"/>
          <w:lang w:eastAsia="pl-PL"/>
          <w14:ligatures w14:val="none"/>
        </w:rPr>
        <w:t>Dane osobowe przetwarzane są w celu zawarcia i realizacji umowy o świadczenie usług wodociągowo-kanalizacyjnych, prowadzenia rozliczeń, obsługi zgłoszeń i reklamacji oraz realizacji obowiązków wynikających z przepisów prawa.</w:t>
      </w:r>
    </w:p>
    <w:p w14:paraId="0ED65D57" w14:textId="77777777" w:rsidR="006B319E" w:rsidRPr="006B319E" w:rsidRDefault="006B319E" w:rsidP="006B319E">
      <w:pPr>
        <w:spacing w:after="0" w:line="276" w:lineRule="auto"/>
        <w:jc w:val="both"/>
        <w:rPr>
          <w:rFonts w:eastAsia="Times New Roman" w:cstheme="minorHAnsi"/>
          <w:kern w:val="0"/>
          <w:sz w:val="18"/>
          <w:szCs w:val="18"/>
          <w:lang w:eastAsia="pl-PL"/>
          <w14:ligatures w14:val="none"/>
        </w:rPr>
      </w:pPr>
      <w:r w:rsidRPr="006B319E">
        <w:rPr>
          <w:rFonts w:eastAsia="Times New Roman" w:cstheme="minorHAnsi"/>
          <w:kern w:val="0"/>
          <w:sz w:val="18"/>
          <w:szCs w:val="18"/>
          <w:lang w:eastAsia="pl-PL"/>
          <w14:ligatures w14:val="none"/>
        </w:rPr>
        <w:t>Podstawą prawną przetwarzania danych osobowych są:</w:t>
      </w:r>
    </w:p>
    <w:p w14:paraId="50C77BD1" w14:textId="77777777" w:rsidR="006B319E" w:rsidRPr="006B319E" w:rsidRDefault="006B319E" w:rsidP="006B319E">
      <w:pPr>
        <w:numPr>
          <w:ilvl w:val="0"/>
          <w:numId w:val="3"/>
        </w:numPr>
        <w:spacing w:after="100" w:afterAutospacing="1" w:line="276" w:lineRule="auto"/>
        <w:jc w:val="both"/>
        <w:rPr>
          <w:rFonts w:eastAsia="Times New Roman" w:cstheme="minorHAnsi"/>
          <w:kern w:val="0"/>
          <w:sz w:val="18"/>
          <w:szCs w:val="18"/>
          <w:lang w:eastAsia="pl-PL"/>
          <w14:ligatures w14:val="none"/>
        </w:rPr>
      </w:pPr>
      <w:r w:rsidRPr="006B319E">
        <w:rPr>
          <w:rFonts w:eastAsia="Times New Roman" w:cstheme="minorHAnsi"/>
          <w:kern w:val="0"/>
          <w:sz w:val="18"/>
          <w:szCs w:val="18"/>
          <w:lang w:eastAsia="pl-PL"/>
          <w14:ligatures w14:val="none"/>
        </w:rPr>
        <w:t>art. 6 ust. 1 lit. b RODO – wykonanie umowy,</w:t>
      </w:r>
    </w:p>
    <w:p w14:paraId="0FE5D706" w14:textId="77777777" w:rsidR="006B319E" w:rsidRPr="006B319E" w:rsidRDefault="006B319E" w:rsidP="006B319E">
      <w:pPr>
        <w:numPr>
          <w:ilvl w:val="0"/>
          <w:numId w:val="3"/>
        </w:numPr>
        <w:spacing w:before="100" w:beforeAutospacing="1" w:after="100" w:afterAutospacing="1" w:line="276" w:lineRule="auto"/>
        <w:jc w:val="both"/>
        <w:rPr>
          <w:rFonts w:eastAsia="Times New Roman" w:cstheme="minorHAnsi"/>
          <w:kern w:val="0"/>
          <w:sz w:val="18"/>
          <w:szCs w:val="18"/>
          <w:lang w:eastAsia="pl-PL"/>
          <w14:ligatures w14:val="none"/>
        </w:rPr>
      </w:pPr>
      <w:r w:rsidRPr="006B319E">
        <w:rPr>
          <w:rFonts w:eastAsia="Times New Roman" w:cstheme="minorHAnsi"/>
          <w:kern w:val="0"/>
          <w:sz w:val="18"/>
          <w:szCs w:val="18"/>
          <w:lang w:eastAsia="pl-PL"/>
          <w14:ligatures w14:val="none"/>
        </w:rPr>
        <w:t>art. 6 ust. 1 lit. c RODO – obowiązek prawny ciążący na Administratorze,</w:t>
      </w:r>
    </w:p>
    <w:p w14:paraId="7F76A956" w14:textId="77777777" w:rsidR="006B319E" w:rsidRPr="006B319E" w:rsidRDefault="006B319E" w:rsidP="006B319E">
      <w:pPr>
        <w:numPr>
          <w:ilvl w:val="0"/>
          <w:numId w:val="3"/>
        </w:numPr>
        <w:spacing w:after="0" w:line="276" w:lineRule="auto"/>
        <w:jc w:val="both"/>
        <w:rPr>
          <w:rFonts w:eastAsia="Times New Roman" w:cstheme="minorHAnsi"/>
          <w:kern w:val="0"/>
          <w:sz w:val="18"/>
          <w:szCs w:val="18"/>
          <w:lang w:eastAsia="pl-PL"/>
          <w14:ligatures w14:val="none"/>
        </w:rPr>
      </w:pPr>
      <w:r w:rsidRPr="006B319E">
        <w:rPr>
          <w:rFonts w:eastAsia="Times New Roman" w:cstheme="minorHAnsi"/>
          <w:kern w:val="0"/>
          <w:sz w:val="18"/>
          <w:szCs w:val="18"/>
          <w:lang w:eastAsia="pl-PL"/>
          <w14:ligatures w14:val="none"/>
        </w:rPr>
        <w:t>art. 6 ust. 1 lit. f RODO – prawnie uzasadniony interes Administratora.</w:t>
      </w:r>
    </w:p>
    <w:p w14:paraId="064B563C" w14:textId="77777777" w:rsidR="006B319E" w:rsidRPr="006B319E" w:rsidRDefault="006B319E" w:rsidP="006B319E">
      <w:pPr>
        <w:spacing w:after="0" w:line="276" w:lineRule="auto"/>
        <w:jc w:val="both"/>
        <w:rPr>
          <w:rFonts w:eastAsia="Times New Roman" w:cstheme="minorHAnsi"/>
          <w:kern w:val="0"/>
          <w:sz w:val="18"/>
          <w:szCs w:val="18"/>
          <w:lang w:eastAsia="pl-PL"/>
          <w14:ligatures w14:val="none"/>
        </w:rPr>
      </w:pPr>
      <w:r w:rsidRPr="006B319E">
        <w:rPr>
          <w:rFonts w:eastAsia="Times New Roman" w:cstheme="minorHAnsi"/>
          <w:kern w:val="0"/>
          <w:sz w:val="18"/>
          <w:szCs w:val="18"/>
          <w:lang w:eastAsia="pl-PL"/>
          <w14:ligatures w14:val="none"/>
        </w:rPr>
        <w:t>Odbiorcami danych osobowych mogą być podmioty uprawnione na podstawie przepisów prawa oraz podmioty współpracujące z Administratorem na podstawie zawartych umów.</w:t>
      </w:r>
    </w:p>
    <w:p w14:paraId="1337F75E" w14:textId="77777777" w:rsidR="006B319E" w:rsidRPr="006B319E" w:rsidRDefault="006B319E" w:rsidP="006B319E">
      <w:pPr>
        <w:spacing w:after="0" w:line="276" w:lineRule="auto"/>
        <w:jc w:val="both"/>
        <w:rPr>
          <w:rFonts w:eastAsia="Times New Roman" w:cstheme="minorHAnsi"/>
          <w:kern w:val="0"/>
          <w:sz w:val="18"/>
          <w:szCs w:val="18"/>
          <w:lang w:eastAsia="pl-PL"/>
          <w14:ligatures w14:val="none"/>
        </w:rPr>
      </w:pPr>
      <w:r w:rsidRPr="006B319E">
        <w:rPr>
          <w:rFonts w:eastAsia="Times New Roman" w:cstheme="minorHAnsi"/>
          <w:kern w:val="0"/>
          <w:sz w:val="18"/>
          <w:szCs w:val="18"/>
          <w:lang w:eastAsia="pl-PL"/>
          <w14:ligatures w14:val="none"/>
        </w:rPr>
        <w:t>Dane osobowe będą przechowywane przez okres wynikający z przepisów prawa oraz zgodnie z obowiązującą w Spółce instrukcją kancelaryjną i rzeczowym wykazem akt.</w:t>
      </w:r>
    </w:p>
    <w:p w14:paraId="65199422" w14:textId="77777777" w:rsidR="006B319E" w:rsidRPr="006B319E" w:rsidRDefault="006B319E" w:rsidP="006B319E">
      <w:pPr>
        <w:spacing w:after="0" w:line="276" w:lineRule="auto"/>
        <w:jc w:val="both"/>
        <w:rPr>
          <w:rFonts w:eastAsia="Times New Roman" w:cstheme="minorHAnsi"/>
          <w:kern w:val="0"/>
          <w:sz w:val="18"/>
          <w:szCs w:val="18"/>
          <w:lang w:eastAsia="pl-PL"/>
          <w14:ligatures w14:val="none"/>
        </w:rPr>
      </w:pPr>
      <w:r w:rsidRPr="006B319E">
        <w:rPr>
          <w:rFonts w:eastAsia="Times New Roman" w:cstheme="minorHAnsi"/>
          <w:kern w:val="0"/>
          <w:sz w:val="18"/>
          <w:szCs w:val="18"/>
          <w:lang w:eastAsia="pl-PL"/>
          <w14:ligatures w14:val="none"/>
        </w:rPr>
        <w:t>Osobie, której dane dotyczą, przysługuje prawo dostępu do danych, ich sprostowania, ograniczenia przetwarzania oraz inne prawa przewidziane przepisami RODO.</w:t>
      </w:r>
    </w:p>
    <w:p w14:paraId="2154C507" w14:textId="77777777" w:rsidR="006B319E" w:rsidRPr="006B319E" w:rsidRDefault="006B319E" w:rsidP="006B319E">
      <w:pPr>
        <w:spacing w:after="0" w:line="276" w:lineRule="auto"/>
        <w:jc w:val="both"/>
        <w:rPr>
          <w:rFonts w:eastAsia="Times New Roman" w:cstheme="minorHAnsi"/>
          <w:kern w:val="0"/>
          <w:sz w:val="18"/>
          <w:szCs w:val="18"/>
          <w:lang w:eastAsia="pl-PL"/>
          <w14:ligatures w14:val="none"/>
        </w:rPr>
      </w:pPr>
      <w:r w:rsidRPr="006B319E">
        <w:rPr>
          <w:rFonts w:eastAsia="Times New Roman" w:cstheme="minorHAnsi"/>
          <w:kern w:val="0"/>
          <w:sz w:val="18"/>
          <w:szCs w:val="18"/>
          <w:lang w:eastAsia="pl-PL"/>
          <w14:ligatures w14:val="none"/>
        </w:rPr>
        <w:t>Podanie danych osobowych jest niezbędne do zawarcia i realizacji umowy.</w:t>
      </w:r>
    </w:p>
    <w:p w14:paraId="4C176DDE" w14:textId="77777777" w:rsidR="006B319E" w:rsidRPr="006B319E" w:rsidRDefault="006B319E" w:rsidP="006B319E">
      <w:pPr>
        <w:spacing w:after="0" w:line="276" w:lineRule="auto"/>
        <w:jc w:val="both"/>
        <w:rPr>
          <w:rFonts w:cstheme="minorHAnsi"/>
          <w:sz w:val="18"/>
          <w:szCs w:val="18"/>
        </w:rPr>
      </w:pPr>
      <w:r w:rsidRPr="006B319E">
        <w:rPr>
          <w:rFonts w:cstheme="minorHAnsi"/>
          <w:sz w:val="18"/>
          <w:szCs w:val="18"/>
        </w:rPr>
        <w:t xml:space="preserve">Inspektorem Ochrony Danych w Zakładzie Wodociągów i Kanalizacji Trzebiatów Sp. z o.o. jest Joanna Pilch, kontakt: </w:t>
      </w:r>
      <w:hyperlink r:id="rId7" w:history="1">
        <w:r w:rsidRPr="006B319E">
          <w:rPr>
            <w:rStyle w:val="Hipercze"/>
            <w:rFonts w:cstheme="minorHAnsi"/>
            <w:sz w:val="18"/>
            <w:szCs w:val="18"/>
          </w:rPr>
          <w:t>iodo@zwiktrzebiatow.pl</w:t>
        </w:r>
      </w:hyperlink>
      <w:r w:rsidRPr="006B319E">
        <w:rPr>
          <w:rFonts w:cstheme="minorHAnsi"/>
          <w:sz w:val="18"/>
          <w:szCs w:val="18"/>
        </w:rPr>
        <w:t>. Osobie, której dane dotyczą, przysługuje prawo wniesienia skargi do Prezesa Urzędu Ochrony Danych Osobowych. Dane osobowe nie są przekazywane do państw trzecich ani organizacji międzynarodowych.</w:t>
      </w:r>
    </w:p>
    <w:p w14:paraId="0D71D975" w14:textId="39DEACB3" w:rsidR="00A05538" w:rsidRDefault="006B319E" w:rsidP="006B319E">
      <w:pPr>
        <w:spacing w:before="240" w:after="0"/>
        <w:jc w:val="both"/>
        <w:rPr>
          <w:rFonts w:cstheme="minorHAnsi"/>
          <w:sz w:val="18"/>
          <w:szCs w:val="18"/>
        </w:rPr>
      </w:pPr>
      <w:r w:rsidRPr="006B319E">
        <w:rPr>
          <w:rFonts w:cstheme="minorHAnsi"/>
          <w:sz w:val="18"/>
          <w:szCs w:val="18"/>
        </w:rPr>
        <w:t>Administrator nie stosuje wobec Pani/Pana zautomatyzowanego podejmowania decyzji, w tym profilowania, o którym mowa w art. 22 RODO</w:t>
      </w:r>
    </w:p>
    <w:p w14:paraId="3F5DC598" w14:textId="77777777" w:rsidR="006B319E" w:rsidRPr="006B319E" w:rsidRDefault="006B319E" w:rsidP="006B319E">
      <w:pPr>
        <w:spacing w:before="240" w:after="0"/>
        <w:jc w:val="both"/>
        <w:rPr>
          <w:rFonts w:cstheme="minorHAnsi"/>
          <w:sz w:val="16"/>
          <w:szCs w:val="16"/>
        </w:rPr>
      </w:pPr>
    </w:p>
    <w:p w14:paraId="34FBE1FC" w14:textId="48D0A1A3" w:rsidR="006B319E" w:rsidRDefault="006B319E" w:rsidP="006B319E">
      <w:pPr>
        <w:spacing w:before="240" w:after="0"/>
        <w:jc w:val="both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________________________, dnia ____________________</w:t>
      </w:r>
      <w:r>
        <w:rPr>
          <w:rFonts w:cstheme="minorHAnsi"/>
          <w:sz w:val="18"/>
          <w:szCs w:val="18"/>
        </w:rPr>
        <w:tab/>
      </w:r>
      <w:r>
        <w:rPr>
          <w:rFonts w:cstheme="minorHAnsi"/>
          <w:sz w:val="18"/>
          <w:szCs w:val="18"/>
        </w:rPr>
        <w:tab/>
      </w:r>
      <w:r>
        <w:rPr>
          <w:rFonts w:cstheme="minorHAnsi"/>
          <w:sz w:val="18"/>
          <w:szCs w:val="18"/>
        </w:rPr>
        <w:tab/>
        <w:t>______________________________</w:t>
      </w:r>
    </w:p>
    <w:p w14:paraId="009DC39A" w14:textId="630D45A6" w:rsidR="006B319E" w:rsidRPr="006B319E" w:rsidRDefault="006B319E" w:rsidP="006B319E">
      <w:pPr>
        <w:spacing w:after="0"/>
        <w:jc w:val="both"/>
        <w:rPr>
          <w:rFonts w:cstheme="minorHAnsi"/>
          <w:sz w:val="10"/>
          <w:szCs w:val="10"/>
        </w:rPr>
      </w:pPr>
      <w:r>
        <w:rPr>
          <w:rFonts w:cstheme="minorHAnsi"/>
          <w:sz w:val="18"/>
          <w:szCs w:val="18"/>
        </w:rPr>
        <w:tab/>
      </w:r>
      <w:r>
        <w:rPr>
          <w:rFonts w:cstheme="minorHAnsi"/>
          <w:sz w:val="18"/>
          <w:szCs w:val="18"/>
        </w:rPr>
        <w:tab/>
      </w:r>
      <w:r>
        <w:rPr>
          <w:rFonts w:cstheme="minorHAnsi"/>
          <w:sz w:val="18"/>
          <w:szCs w:val="18"/>
        </w:rPr>
        <w:tab/>
      </w:r>
      <w:r>
        <w:rPr>
          <w:rFonts w:cstheme="minorHAnsi"/>
          <w:sz w:val="18"/>
          <w:szCs w:val="18"/>
        </w:rPr>
        <w:tab/>
      </w:r>
      <w:r>
        <w:rPr>
          <w:rFonts w:cstheme="minorHAnsi"/>
          <w:sz w:val="18"/>
          <w:szCs w:val="18"/>
        </w:rPr>
        <w:tab/>
      </w:r>
      <w:r>
        <w:rPr>
          <w:rFonts w:cstheme="minorHAnsi"/>
          <w:sz w:val="18"/>
          <w:szCs w:val="18"/>
        </w:rPr>
        <w:tab/>
      </w:r>
      <w:r>
        <w:rPr>
          <w:rFonts w:cstheme="minorHAnsi"/>
          <w:sz w:val="18"/>
          <w:szCs w:val="18"/>
        </w:rPr>
        <w:tab/>
      </w:r>
      <w:r>
        <w:rPr>
          <w:rFonts w:cstheme="minorHAnsi"/>
          <w:sz w:val="18"/>
          <w:szCs w:val="18"/>
        </w:rPr>
        <w:tab/>
      </w:r>
      <w:r>
        <w:rPr>
          <w:rFonts w:cstheme="minorHAnsi"/>
          <w:sz w:val="18"/>
          <w:szCs w:val="18"/>
        </w:rPr>
        <w:tab/>
      </w:r>
      <w:r>
        <w:rPr>
          <w:rFonts w:cstheme="minorHAnsi"/>
          <w:sz w:val="18"/>
          <w:szCs w:val="18"/>
        </w:rPr>
        <w:tab/>
        <w:t>Podpis klienta</w:t>
      </w:r>
    </w:p>
    <w:sectPr w:rsidR="006B319E" w:rsidRPr="006B319E" w:rsidSect="00C40FF9">
      <w:footerReference w:type="default" r:id="rId8"/>
      <w:pgSz w:w="11906" w:h="16838"/>
      <w:pgMar w:top="1417" w:right="1417" w:bottom="1417" w:left="1417" w:header="708" w:footer="57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75C22D" w14:textId="77777777" w:rsidR="00656089" w:rsidRDefault="00656089" w:rsidP="00D37BFF">
      <w:pPr>
        <w:spacing w:after="0" w:line="240" w:lineRule="auto"/>
      </w:pPr>
      <w:r>
        <w:separator/>
      </w:r>
    </w:p>
  </w:endnote>
  <w:endnote w:type="continuationSeparator" w:id="0">
    <w:p w14:paraId="1FFDB8BC" w14:textId="77777777" w:rsidR="00656089" w:rsidRDefault="00656089" w:rsidP="00D37B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C8B668" w14:textId="77777777" w:rsidR="000F58F2" w:rsidRPr="000F58F2" w:rsidRDefault="00C40FF9" w:rsidP="000F58F2">
    <w:pPr>
      <w:pStyle w:val="Stopka"/>
      <w:pBdr>
        <w:top w:val="single" w:sz="4" w:space="1" w:color="auto"/>
      </w:pBdr>
      <w:tabs>
        <w:tab w:val="clear" w:pos="4536"/>
        <w:tab w:val="left" w:pos="2552"/>
      </w:tabs>
      <w:spacing w:line="180" w:lineRule="exact"/>
      <w:rPr>
        <w:sz w:val="4"/>
      </w:rPr>
    </w:pPr>
    <w:r w:rsidRPr="00156372">
      <w:rPr>
        <w:b/>
        <w:bCs/>
        <w:noProof/>
        <w:sz w:val="20"/>
        <w:lang w:eastAsia="pl-PL"/>
      </w:rPr>
      <w:drawing>
        <wp:anchor distT="0" distB="0" distL="114300" distR="114300" simplePos="0" relativeHeight="251658240" behindDoc="1" locked="0" layoutInCell="1" allowOverlap="1" wp14:anchorId="4FE32E17" wp14:editId="596C19CC">
          <wp:simplePos x="0" y="0"/>
          <wp:positionH relativeFrom="column">
            <wp:posOffset>-147955</wp:posOffset>
          </wp:positionH>
          <wp:positionV relativeFrom="paragraph">
            <wp:posOffset>-635</wp:posOffset>
          </wp:positionV>
          <wp:extent cx="1536065" cy="895350"/>
          <wp:effectExtent l="0" t="0" r="6985" b="0"/>
          <wp:wrapNone/>
          <wp:docPr id="1742043363" name="Obraz 1" descr="Obraz zawierający Czcionka, logo, tekst, Grafi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2043363" name="Obraz 1" descr="Obraz zawierający Czcionka, logo, tekst, Grafika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36065" cy="8953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37BFF">
      <w:tab/>
    </w:r>
  </w:p>
  <w:p w14:paraId="360A9257" w14:textId="77777777" w:rsidR="00D37BFF" w:rsidRPr="000F58F2" w:rsidRDefault="000F58F2" w:rsidP="000F58F2">
    <w:pPr>
      <w:pStyle w:val="Stopka"/>
      <w:pBdr>
        <w:top w:val="single" w:sz="4" w:space="1" w:color="auto"/>
      </w:pBdr>
      <w:tabs>
        <w:tab w:val="clear" w:pos="4536"/>
        <w:tab w:val="left" w:pos="2552"/>
      </w:tabs>
      <w:spacing w:line="180" w:lineRule="exact"/>
      <w:rPr>
        <w:b/>
        <w:bCs/>
        <w:sz w:val="18"/>
      </w:rPr>
    </w:pPr>
    <w:r w:rsidRPr="000F58F2">
      <w:rPr>
        <w:sz w:val="20"/>
      </w:rPr>
      <w:tab/>
    </w:r>
    <w:r w:rsidR="00D37BFF" w:rsidRPr="000F58F2">
      <w:rPr>
        <w:b/>
        <w:bCs/>
        <w:sz w:val="18"/>
      </w:rPr>
      <w:t xml:space="preserve">Zakład Wodociągów i Kanalizacji Trzebiatów sp. z o. o </w:t>
    </w:r>
  </w:p>
  <w:p w14:paraId="4E9CF649" w14:textId="77777777" w:rsidR="00D37BFF" w:rsidRPr="000F58F2" w:rsidRDefault="00D37BFF" w:rsidP="000F58F2">
    <w:pPr>
      <w:pStyle w:val="Stopka"/>
      <w:tabs>
        <w:tab w:val="clear" w:pos="4536"/>
        <w:tab w:val="left" w:pos="2552"/>
      </w:tabs>
      <w:spacing w:line="180" w:lineRule="exact"/>
      <w:rPr>
        <w:sz w:val="18"/>
      </w:rPr>
    </w:pPr>
    <w:r w:rsidRPr="000F58F2">
      <w:rPr>
        <w:sz w:val="18"/>
      </w:rPr>
      <w:tab/>
      <w:t>72-320 Trzebiatów, Chełm Gryficki 7</w:t>
    </w:r>
  </w:p>
  <w:p w14:paraId="76A130D3" w14:textId="77777777" w:rsidR="00156372" w:rsidRPr="000F58F2" w:rsidRDefault="00D37BFF" w:rsidP="000F58F2">
    <w:pPr>
      <w:pStyle w:val="Stopka"/>
      <w:tabs>
        <w:tab w:val="clear" w:pos="4536"/>
        <w:tab w:val="left" w:pos="2552"/>
      </w:tabs>
      <w:spacing w:line="180" w:lineRule="exact"/>
      <w:rPr>
        <w:sz w:val="18"/>
      </w:rPr>
    </w:pPr>
    <w:r w:rsidRPr="000F58F2">
      <w:rPr>
        <w:sz w:val="18"/>
      </w:rPr>
      <w:tab/>
    </w:r>
    <w:r w:rsidR="00156372" w:rsidRPr="000F58F2">
      <w:rPr>
        <w:sz w:val="18"/>
      </w:rPr>
      <w:t>Sąd Rejonowy Szczecin-Centrum w Szczecinie, XIII Wydział Gospodarczy</w:t>
    </w:r>
  </w:p>
  <w:p w14:paraId="20DAF47B" w14:textId="77777777" w:rsidR="00156372" w:rsidRPr="000F58F2" w:rsidRDefault="00156372" w:rsidP="000F58F2">
    <w:pPr>
      <w:pStyle w:val="Stopka"/>
      <w:tabs>
        <w:tab w:val="clear" w:pos="4536"/>
        <w:tab w:val="left" w:pos="2552"/>
      </w:tabs>
      <w:spacing w:line="180" w:lineRule="exact"/>
      <w:rPr>
        <w:sz w:val="18"/>
      </w:rPr>
    </w:pPr>
    <w:r w:rsidRPr="000F58F2">
      <w:rPr>
        <w:sz w:val="18"/>
      </w:rPr>
      <w:tab/>
      <w:t>Krajowego Rejestru Sądowego KRS 0000297679</w:t>
    </w:r>
  </w:p>
  <w:p w14:paraId="0AE1E6D5" w14:textId="77777777" w:rsidR="00156372" w:rsidRPr="000F58F2" w:rsidRDefault="00156372" w:rsidP="000F58F2">
    <w:pPr>
      <w:pStyle w:val="Stopka"/>
      <w:tabs>
        <w:tab w:val="clear" w:pos="4536"/>
        <w:tab w:val="left" w:pos="2552"/>
      </w:tabs>
      <w:spacing w:line="180" w:lineRule="exact"/>
      <w:rPr>
        <w:sz w:val="18"/>
      </w:rPr>
    </w:pPr>
    <w:r w:rsidRPr="000F58F2">
      <w:rPr>
        <w:sz w:val="18"/>
      </w:rPr>
      <w:tab/>
      <w:t>Kapitał Zakładowy: 47 939 000,00zł</w:t>
    </w:r>
  </w:p>
  <w:p w14:paraId="17612C2F" w14:textId="77777777" w:rsidR="00D37BFF" w:rsidRPr="000F58F2" w:rsidRDefault="00156372" w:rsidP="000F58F2">
    <w:pPr>
      <w:pStyle w:val="Stopka"/>
      <w:tabs>
        <w:tab w:val="left" w:pos="2552"/>
        <w:tab w:val="left" w:pos="4536"/>
      </w:tabs>
      <w:spacing w:line="180" w:lineRule="exact"/>
      <w:rPr>
        <w:sz w:val="18"/>
      </w:rPr>
    </w:pPr>
    <w:r w:rsidRPr="000F58F2">
      <w:rPr>
        <w:sz w:val="18"/>
      </w:rPr>
      <w:tab/>
      <w:t xml:space="preserve">REGON </w:t>
    </w:r>
    <w:proofErr w:type="gramStart"/>
    <w:r w:rsidRPr="000F58F2">
      <w:rPr>
        <w:sz w:val="18"/>
      </w:rPr>
      <w:t xml:space="preserve">320451195  </w:t>
    </w:r>
    <w:r w:rsidR="000F58F2" w:rsidRPr="000F58F2">
      <w:rPr>
        <w:sz w:val="18"/>
      </w:rPr>
      <w:tab/>
    </w:r>
    <w:proofErr w:type="gramEnd"/>
    <w:r w:rsidRPr="000F58F2">
      <w:rPr>
        <w:sz w:val="18"/>
      </w:rPr>
      <w:t>NIP 8571874050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8986EA" w14:textId="77777777" w:rsidR="00656089" w:rsidRDefault="00656089" w:rsidP="00D37BFF">
      <w:pPr>
        <w:spacing w:after="0" w:line="240" w:lineRule="auto"/>
      </w:pPr>
      <w:r>
        <w:separator/>
      </w:r>
    </w:p>
  </w:footnote>
  <w:footnote w:type="continuationSeparator" w:id="0">
    <w:p w14:paraId="68ECA009" w14:textId="77777777" w:rsidR="00656089" w:rsidRDefault="00656089" w:rsidP="00D37B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A1083"/>
    <w:multiLevelType w:val="hybridMultilevel"/>
    <w:tmpl w:val="D6E6B2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C316ED"/>
    <w:multiLevelType w:val="hybridMultilevel"/>
    <w:tmpl w:val="825479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464914"/>
    <w:multiLevelType w:val="multilevel"/>
    <w:tmpl w:val="83AA7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33366629">
    <w:abstractNumId w:val="1"/>
  </w:num>
  <w:num w:numId="2" w16cid:durableId="205141204">
    <w:abstractNumId w:val="0"/>
  </w:num>
  <w:num w:numId="3" w16cid:durableId="136297480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686"/>
    <w:rsid w:val="00010193"/>
    <w:rsid w:val="00074A55"/>
    <w:rsid w:val="000E669F"/>
    <w:rsid w:val="000F58F2"/>
    <w:rsid w:val="00156372"/>
    <w:rsid w:val="00215467"/>
    <w:rsid w:val="00236A58"/>
    <w:rsid w:val="002C28A4"/>
    <w:rsid w:val="003C00A0"/>
    <w:rsid w:val="00597AFC"/>
    <w:rsid w:val="00656089"/>
    <w:rsid w:val="006B233A"/>
    <w:rsid w:val="006B319E"/>
    <w:rsid w:val="00A05538"/>
    <w:rsid w:val="00AA7BC2"/>
    <w:rsid w:val="00C40FF9"/>
    <w:rsid w:val="00D37BFF"/>
    <w:rsid w:val="00D62ABE"/>
    <w:rsid w:val="00E71DCE"/>
    <w:rsid w:val="00ED2128"/>
    <w:rsid w:val="00EE3EC3"/>
    <w:rsid w:val="00FA6686"/>
    <w:rsid w:val="00FF4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CE983D"/>
  <w15:docId w15:val="{1EC91AD0-FBAE-4599-8824-A7D8D6948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37B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37BFF"/>
  </w:style>
  <w:style w:type="paragraph" w:styleId="Stopka">
    <w:name w:val="footer"/>
    <w:basedOn w:val="Normalny"/>
    <w:link w:val="StopkaZnak"/>
    <w:uiPriority w:val="99"/>
    <w:unhideWhenUsed/>
    <w:rsid w:val="00D37B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37BFF"/>
  </w:style>
  <w:style w:type="paragraph" w:styleId="Tekstdymka">
    <w:name w:val="Balloon Text"/>
    <w:basedOn w:val="Normalny"/>
    <w:link w:val="TekstdymkaZnak"/>
    <w:uiPriority w:val="99"/>
    <w:semiHidden/>
    <w:unhideWhenUsed/>
    <w:rsid w:val="000F58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F58F2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FA6686"/>
    <w:pPr>
      <w:ind w:left="720"/>
      <w:contextualSpacing/>
    </w:pPr>
  </w:style>
  <w:style w:type="table" w:styleId="Tabela-Siatka">
    <w:name w:val="Table Grid"/>
    <w:basedOn w:val="Standardowy"/>
    <w:uiPriority w:val="39"/>
    <w:rsid w:val="00E71D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6B319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odo@zwiktrzebiatow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bs&#322;uga%20Klienta\Documents\Niestandardowe%20szablony%20pakietu%20Office\ZWiK%20pa&#378;dziernik%202023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ZWiK październik 2023</Template>
  <TotalTime>74</TotalTime>
  <Pages>2</Pages>
  <Words>707</Words>
  <Characters>4247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Obsługa Klienta</dc:creator>
  <cp:keywords/>
  <dc:description/>
  <cp:lastModifiedBy>ZWiK Trzebiatów</cp:lastModifiedBy>
  <cp:revision>3</cp:revision>
  <cp:lastPrinted>2023-09-18T07:37:00Z</cp:lastPrinted>
  <dcterms:created xsi:type="dcterms:W3CDTF">2026-08-25T10:00:00Z</dcterms:created>
  <dcterms:modified xsi:type="dcterms:W3CDTF">2026-08-25T11:15:00Z</dcterms:modified>
</cp:coreProperties>
</file>